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DF5F6" w14:textId="77777777" w:rsidR="00696E4E" w:rsidRPr="00C00638" w:rsidRDefault="00696E4E" w:rsidP="00696E4E">
      <w:pPr>
        <w:rPr>
          <w:rFonts w:ascii="Aptos" w:hAnsi="Aptos" w:cs="Open Sans"/>
          <w:sz w:val="22"/>
          <w:szCs w:val="22"/>
          <w:lang w:val="ro-RO"/>
        </w:rPr>
      </w:pPr>
    </w:p>
    <w:p w14:paraId="55A281AD" w14:textId="77777777" w:rsidR="00C00638" w:rsidRPr="00C00638" w:rsidRDefault="00C00638" w:rsidP="00C00638">
      <w:pPr>
        <w:spacing w:before="80" w:after="0" w:line="276" w:lineRule="auto"/>
        <w:jc w:val="center"/>
        <w:rPr>
          <w:rFonts w:ascii="Aptos" w:eastAsia="Times New Roman" w:hAnsi="Aptos" w:cs="Times New Roman"/>
          <w:b/>
          <w:color w:val="000000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b/>
          <w:color w:val="000000"/>
          <w:kern w:val="0"/>
          <w:sz w:val="22"/>
          <w:szCs w:val="22"/>
          <w:lang w:val="ro-RO"/>
          <w14:ligatures w14:val="none"/>
        </w:rPr>
        <w:t>FORMULAR DE ÎNSCRIERE CONCURS</w:t>
      </w:r>
    </w:p>
    <w:p w14:paraId="56559CA4" w14:textId="77777777" w:rsidR="00C00638" w:rsidRPr="00C00638" w:rsidRDefault="00C00638" w:rsidP="00C00638">
      <w:pPr>
        <w:spacing w:before="80" w:after="0" w:line="276" w:lineRule="auto"/>
        <w:jc w:val="center"/>
        <w:rPr>
          <w:rFonts w:ascii="Aptos" w:eastAsia="Times New Roman" w:hAnsi="Aptos" w:cs="Times New Roman"/>
          <w:b/>
          <w:color w:val="000000"/>
          <w:kern w:val="0"/>
          <w:sz w:val="22"/>
          <w:szCs w:val="22"/>
          <w:lang w:val="ro-RO"/>
          <w14:ligatures w14:val="none"/>
        </w:rPr>
      </w:pPr>
    </w:p>
    <w:p w14:paraId="2D6734C4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Nume instituție:</w:t>
      </w:r>
    </w:p>
    <w:p w14:paraId="6B602056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Funcţia solicitată:</w:t>
      </w:r>
    </w:p>
    <w:p w14:paraId="61C57AFA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Data organizării concursului, proba scrisă şi/sau proba practică, după caz:</w:t>
      </w:r>
    </w:p>
    <w:p w14:paraId="700BACD9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Numele şi prenumele candidatului:</w:t>
      </w:r>
    </w:p>
    <w:p w14:paraId="0AF2ED7B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Datele de contact ale candidatului (Se utilizează pentru comunicarea cu privire la concurs.):</w:t>
      </w:r>
    </w:p>
    <w:p w14:paraId="248D49D9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Adresa:</w:t>
      </w:r>
    </w:p>
    <w:p w14:paraId="5B56CC38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E-mail:</w:t>
      </w:r>
    </w:p>
    <w:p w14:paraId="2BE557A3" w14:textId="77777777" w:rsidR="00C00638" w:rsidRPr="00C00638" w:rsidRDefault="00C00638" w:rsidP="00C00638">
      <w:pPr>
        <w:spacing w:after="0" w:line="276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Telefon:</w:t>
      </w:r>
    </w:p>
    <w:p w14:paraId="185FD325" w14:textId="77777777" w:rsidR="00C00638" w:rsidRPr="00C00638" w:rsidRDefault="00C00638" w:rsidP="00C00638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Persoane de contact pentru recomandări: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67"/>
        <w:gridCol w:w="2219"/>
        <w:gridCol w:w="2187"/>
        <w:gridCol w:w="2218"/>
      </w:tblGrid>
      <w:tr w:rsidR="00C00638" w:rsidRPr="00C00638" w14:paraId="442B6174" w14:textId="77777777" w:rsidTr="00033EA6">
        <w:trPr>
          <w:trHeight w:val="45"/>
          <w:tblCellSpacing w:w="0" w:type="auto"/>
        </w:trPr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33FE7F" w14:textId="77777777" w:rsidR="00C00638" w:rsidRPr="00C00638" w:rsidRDefault="00C00638" w:rsidP="00C00638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C00638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Numele şi prenumele</w:t>
            </w: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B70F9F" w14:textId="77777777" w:rsidR="00C00638" w:rsidRPr="00C00638" w:rsidRDefault="00C00638" w:rsidP="00C00638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C00638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Instituţia</w:t>
            </w: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DF3D86" w14:textId="77777777" w:rsidR="00C00638" w:rsidRPr="00C00638" w:rsidRDefault="00C00638" w:rsidP="00C00638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C00638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Funcţia</w:t>
            </w: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813C7" w14:textId="77777777" w:rsidR="00C00638" w:rsidRPr="00C00638" w:rsidRDefault="00C00638" w:rsidP="00C00638">
            <w:pPr>
              <w:spacing w:after="0" w:line="360" w:lineRule="auto"/>
              <w:jc w:val="center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  <w:r w:rsidRPr="00C00638">
              <w:rPr>
                <w:rFonts w:ascii="Aptos" w:eastAsia="Times New Roman" w:hAnsi="Aptos" w:cs="Times New Roman"/>
                <w:color w:val="000000"/>
                <w:kern w:val="0"/>
                <w:sz w:val="22"/>
                <w:szCs w:val="22"/>
                <w:lang w:val="ro-RO"/>
                <w14:ligatures w14:val="none"/>
              </w:rPr>
              <w:t>Numărul de telefon</w:t>
            </w:r>
          </w:p>
        </w:tc>
      </w:tr>
      <w:tr w:rsidR="00C00638" w:rsidRPr="00C00638" w14:paraId="1C04DC83" w14:textId="77777777" w:rsidTr="00033EA6">
        <w:trPr>
          <w:trHeight w:val="45"/>
          <w:tblCellSpacing w:w="0" w:type="auto"/>
        </w:trPr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4686C4" w14:textId="77777777" w:rsidR="00C00638" w:rsidRPr="00C00638" w:rsidRDefault="00C00638" w:rsidP="00C00638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ACEF0F" w14:textId="77777777" w:rsidR="00C00638" w:rsidRPr="00C00638" w:rsidRDefault="00C00638" w:rsidP="00C00638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5BF4D5" w14:textId="77777777" w:rsidR="00C00638" w:rsidRPr="00C00638" w:rsidRDefault="00C00638" w:rsidP="00C00638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  <w:tc>
          <w:tcPr>
            <w:tcW w:w="2674" w:type="dxa"/>
            <w:tcBorders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CC55D0" w14:textId="77777777" w:rsidR="00C00638" w:rsidRPr="00C00638" w:rsidRDefault="00C00638" w:rsidP="00C00638">
            <w:pPr>
              <w:spacing w:after="0" w:line="360" w:lineRule="auto"/>
              <w:rPr>
                <w:rFonts w:ascii="Aptos" w:eastAsia="Times New Roman" w:hAnsi="Aptos" w:cs="Times New Roman"/>
                <w:kern w:val="0"/>
                <w:sz w:val="22"/>
                <w:szCs w:val="22"/>
                <w:lang w:val="ro-RO"/>
                <w14:ligatures w14:val="none"/>
              </w:rPr>
            </w:pPr>
          </w:p>
        </w:tc>
      </w:tr>
    </w:tbl>
    <w:p w14:paraId="018C602A" w14:textId="77777777" w:rsidR="00C00638" w:rsidRPr="00C00638" w:rsidRDefault="00C00638" w:rsidP="00C00638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Anexez prezentei cereri dosarul cu actele solicitate.</w:t>
      </w:r>
    </w:p>
    <w:p w14:paraId="0151E52E" w14:textId="77777777" w:rsidR="00C00638" w:rsidRPr="00C00638" w:rsidRDefault="00C00638" w:rsidP="00C00638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Menţionez că am luat cunoştinţă de condiţiile de desfăşurare a concursului.</w:t>
      </w:r>
    </w:p>
    <w:p w14:paraId="3DD1D8D9" w14:textId="77777777" w:rsidR="00C00638" w:rsidRPr="00C00638" w:rsidRDefault="00C00638" w:rsidP="00C00638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Cunoscând prevederile art. 4 pct. 2 şi 11 şi art. 6 alin. (1) lit. a) din Regulamentul (UE) </w:t>
      </w:r>
      <w:r w:rsidRPr="00C00638">
        <w:rPr>
          <w:rFonts w:ascii="Aptos" w:eastAsia="Times New Roman" w:hAnsi="Aptos" w:cs="Times New Roman"/>
          <w:color w:val="1B1B1B"/>
          <w:kern w:val="0"/>
          <w:sz w:val="22"/>
          <w:szCs w:val="22"/>
          <w:lang w:val="ro-RO"/>
          <w14:ligatures w14:val="none"/>
        </w:rPr>
        <w:t>2016/679</w:t>
      </w: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 al Parlamentului European şi al Consiliului din 27 aprilie 2016 privind protecţia persoanelor fizice în ceea ce priveşte prelucrarea datelor cu caracter personal şi privind libera circulaţie a acestor date şi de abrogare a Directivei </w:t>
      </w:r>
      <w:r w:rsidRPr="00C00638">
        <w:rPr>
          <w:rFonts w:ascii="Aptos" w:eastAsia="Times New Roman" w:hAnsi="Aptos" w:cs="Times New Roman"/>
          <w:color w:val="1B1B1B"/>
          <w:kern w:val="0"/>
          <w:sz w:val="22"/>
          <w:szCs w:val="22"/>
          <w:lang w:val="ro-RO"/>
          <w14:ligatures w14:val="none"/>
        </w:rPr>
        <w:t>95/46/CE</w:t>
      </w: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 (Regulamentul general privind protecţia datelor), în ceea ce priveşte consimţământul cu privire la prelucrarea datelor cu caracter personal declar următoarele:</w:t>
      </w:r>
    </w:p>
    <w:p w14:paraId="3678D895" w14:textId="77777777" w:rsidR="00C00638" w:rsidRPr="00C00638" w:rsidRDefault="00C00638" w:rsidP="00C00638">
      <w:pPr>
        <w:spacing w:after="0" w:line="360" w:lineRule="auto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Îmi exprim consimţământul |_|</w:t>
      </w:r>
    </w:p>
    <w:p w14:paraId="55198BE4" w14:textId="77777777" w:rsidR="00C00638" w:rsidRPr="00C00638" w:rsidRDefault="00C00638" w:rsidP="00C00638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Nu îmi exprim consimţământul |_|</w:t>
      </w:r>
      <w:r w:rsidRPr="00C00638"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  <w:t xml:space="preserve">  </w:t>
      </w: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cu privire la transmiterea informaţiilor şi documentelor, inclusiv date cu caracter personal necesare îndeplinirii atribuţiilor membrilor comisiei de concurs, membrilor comisiei de soluţionare a contestaţiilor şi ale secretarului, în format electronic.</w:t>
      </w:r>
    </w:p>
    <w:p w14:paraId="501899C5" w14:textId="77777777" w:rsidR="00C00638" w:rsidRPr="00C00638" w:rsidRDefault="00C00638" w:rsidP="00C00638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Declar pe propria răspundere că în perioada lucrată nu mi s-a aplicat nicio sancţiune disciplinară/mi s-a aplicat sancţiunea disciplinară .............................................</w:t>
      </w:r>
    </w:p>
    <w:p w14:paraId="5AD002A4" w14:textId="77777777" w:rsidR="00C00638" w:rsidRPr="00C00638" w:rsidRDefault="00C00638" w:rsidP="00C00638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Declar pe propria răspundere, cunoscând prevederile art. 326 din </w:t>
      </w:r>
      <w:r w:rsidRPr="00C00638">
        <w:rPr>
          <w:rFonts w:ascii="Aptos" w:eastAsia="Times New Roman" w:hAnsi="Aptos" w:cs="Times New Roman"/>
          <w:color w:val="1B1B1B"/>
          <w:kern w:val="0"/>
          <w:sz w:val="22"/>
          <w:szCs w:val="22"/>
          <w:lang w:val="ro-RO"/>
          <w14:ligatures w14:val="none"/>
        </w:rPr>
        <w:t>Codul penal</w:t>
      </w: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 xml:space="preserve"> cu privire la falsul în declaraţii, că datele furnizate în acest formular sunt adevărate.</w:t>
      </w:r>
    </w:p>
    <w:p w14:paraId="790232E1" w14:textId="77777777" w:rsidR="00C00638" w:rsidRPr="00C00638" w:rsidRDefault="00C00638" w:rsidP="00C00638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Data:</w:t>
      </w:r>
    </w:p>
    <w:p w14:paraId="6466D1C1" w14:textId="77777777" w:rsidR="00C00638" w:rsidRPr="00C00638" w:rsidRDefault="00C00638" w:rsidP="00C00638">
      <w:pPr>
        <w:spacing w:after="0" w:line="360" w:lineRule="auto"/>
        <w:jc w:val="both"/>
        <w:rPr>
          <w:rFonts w:ascii="Aptos" w:eastAsia="Times New Roman" w:hAnsi="Aptos" w:cs="Times New Roman"/>
          <w:kern w:val="0"/>
          <w:sz w:val="22"/>
          <w:szCs w:val="22"/>
          <w:lang w:val="ro-RO"/>
          <w14:ligatures w14:val="none"/>
        </w:rPr>
      </w:pPr>
      <w:r w:rsidRPr="00C00638">
        <w:rPr>
          <w:rFonts w:ascii="Aptos" w:eastAsia="Times New Roman" w:hAnsi="Aptos" w:cs="Times New Roman"/>
          <w:color w:val="000000"/>
          <w:kern w:val="0"/>
          <w:sz w:val="22"/>
          <w:szCs w:val="22"/>
          <w:lang w:val="ro-RO"/>
          <w14:ligatures w14:val="none"/>
        </w:rPr>
        <w:t>Semnătura:</w:t>
      </w:r>
    </w:p>
    <w:p w14:paraId="764DF96B" w14:textId="37A87BCF" w:rsidR="003F7400" w:rsidRPr="00C00638" w:rsidRDefault="003F7400" w:rsidP="00C00638">
      <w:pPr>
        <w:tabs>
          <w:tab w:val="left" w:pos="908"/>
        </w:tabs>
        <w:rPr>
          <w:rFonts w:ascii="Aptos" w:hAnsi="Aptos" w:cs="Open Sans"/>
          <w:sz w:val="22"/>
          <w:szCs w:val="22"/>
          <w:lang w:val="ro-RO"/>
        </w:rPr>
      </w:pPr>
    </w:p>
    <w:sectPr w:rsidR="003F7400" w:rsidRPr="00C00638" w:rsidSect="00EA14E3">
      <w:headerReference w:type="default" r:id="rId10"/>
      <w:footerReference w:type="default" r:id="rId11"/>
      <w:pgSz w:w="11906" w:h="16838" w:code="9"/>
      <w:pgMar w:top="1440" w:right="1440" w:bottom="1440" w:left="1440" w:header="142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FB4D8" w14:textId="77777777" w:rsidR="00C00638" w:rsidRDefault="00C00638" w:rsidP="004E38AE">
      <w:pPr>
        <w:spacing w:after="0" w:line="240" w:lineRule="auto"/>
      </w:pPr>
      <w:r>
        <w:separator/>
      </w:r>
    </w:p>
  </w:endnote>
  <w:endnote w:type="continuationSeparator" w:id="0">
    <w:p w14:paraId="5B843F9F" w14:textId="77777777" w:rsidR="00C00638" w:rsidRDefault="00C00638" w:rsidP="004E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47E96DC-D743-4535-B5A1-A1C788B7B441}"/>
    <w:embedBold r:id="rId2" w:fontKey="{4CC1217E-C9AA-434F-A3A5-7874B5548350}"/>
    <w:embedItalic r:id="rId3" w:fontKey="{F748B291-9F87-44AB-B495-24AFB84220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13F99B6-9B8D-44ED-B9BE-C76C18C6120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0CCF9F9A-C26F-443F-B13D-0745421E2E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FD127" w14:textId="77777777" w:rsidR="004E38AE" w:rsidRDefault="004E38AE" w:rsidP="00501045">
    <w:pPr>
      <w:pStyle w:val="Footer"/>
      <w:ind w:left="-1418"/>
      <w:jc w:val="center"/>
    </w:pPr>
    <w:r>
      <w:rPr>
        <w:noProof/>
      </w:rPr>
      <w:drawing>
        <wp:inline distT="0" distB="0" distL="0" distR="0" wp14:anchorId="5FF5F305" wp14:editId="7978E7B2">
          <wp:extent cx="7560000" cy="1171963"/>
          <wp:effectExtent l="0" t="0" r="3175" b="9525"/>
          <wp:docPr id="2147141639" name="Picture 2" descr="A close-up of a computer scree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23242" name="Picture 2" descr="A close-up of a computer scree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71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D02C0" w14:textId="77777777" w:rsidR="00C00638" w:rsidRDefault="00C00638" w:rsidP="004E38AE">
      <w:pPr>
        <w:spacing w:after="0" w:line="240" w:lineRule="auto"/>
      </w:pPr>
      <w:r>
        <w:separator/>
      </w:r>
    </w:p>
  </w:footnote>
  <w:footnote w:type="continuationSeparator" w:id="0">
    <w:p w14:paraId="20E017A0" w14:textId="77777777" w:rsidR="00C00638" w:rsidRDefault="00C00638" w:rsidP="004E3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8BF80" w14:textId="77777777" w:rsidR="004E38AE" w:rsidRDefault="00EA14E3" w:rsidP="00501045">
    <w:pPr>
      <w:pStyle w:val="Header"/>
      <w:ind w:left="-1418"/>
      <w:jc w:val="center"/>
    </w:pPr>
    <w:r>
      <w:rPr>
        <w:noProof/>
      </w:rPr>
      <w:drawing>
        <wp:inline distT="0" distB="0" distL="0" distR="0" wp14:anchorId="173E7912" wp14:editId="52B7604B">
          <wp:extent cx="7560241" cy="1076325"/>
          <wp:effectExtent l="0" t="0" r="3175" b="0"/>
          <wp:docPr id="129273079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914274" name="Graphic 127191427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36" cy="1082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968CA"/>
    <w:multiLevelType w:val="hybridMultilevel"/>
    <w:tmpl w:val="94C2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832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38"/>
    <w:rsid w:val="000850AA"/>
    <w:rsid w:val="00144479"/>
    <w:rsid w:val="001F00D4"/>
    <w:rsid w:val="002D4344"/>
    <w:rsid w:val="003A40F3"/>
    <w:rsid w:val="003F7400"/>
    <w:rsid w:val="00447F6A"/>
    <w:rsid w:val="00464166"/>
    <w:rsid w:val="0046697D"/>
    <w:rsid w:val="0047143F"/>
    <w:rsid w:val="004D0A0E"/>
    <w:rsid w:val="004D3EBB"/>
    <w:rsid w:val="004E38AE"/>
    <w:rsid w:val="00501045"/>
    <w:rsid w:val="00520C64"/>
    <w:rsid w:val="00530CF1"/>
    <w:rsid w:val="00535A9C"/>
    <w:rsid w:val="00537208"/>
    <w:rsid w:val="00543A85"/>
    <w:rsid w:val="00571529"/>
    <w:rsid w:val="00571C76"/>
    <w:rsid w:val="005845D3"/>
    <w:rsid w:val="00696E4E"/>
    <w:rsid w:val="00783644"/>
    <w:rsid w:val="007E0F52"/>
    <w:rsid w:val="008444AC"/>
    <w:rsid w:val="00887A04"/>
    <w:rsid w:val="008F56E5"/>
    <w:rsid w:val="00900935"/>
    <w:rsid w:val="009125DD"/>
    <w:rsid w:val="00915315"/>
    <w:rsid w:val="0099791A"/>
    <w:rsid w:val="00A24D81"/>
    <w:rsid w:val="00A431C6"/>
    <w:rsid w:val="00A73304"/>
    <w:rsid w:val="00B25B43"/>
    <w:rsid w:val="00C00638"/>
    <w:rsid w:val="00C21C8E"/>
    <w:rsid w:val="00CD4B97"/>
    <w:rsid w:val="00CD5958"/>
    <w:rsid w:val="00D03BFD"/>
    <w:rsid w:val="00D0471B"/>
    <w:rsid w:val="00DE5D5C"/>
    <w:rsid w:val="00DF7B53"/>
    <w:rsid w:val="00E211D2"/>
    <w:rsid w:val="00E21897"/>
    <w:rsid w:val="00E40F92"/>
    <w:rsid w:val="00E44A7A"/>
    <w:rsid w:val="00EA14E3"/>
    <w:rsid w:val="00EB5D60"/>
    <w:rsid w:val="00F45FA2"/>
    <w:rsid w:val="00F8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BDA80"/>
  <w15:chartTrackingRefBased/>
  <w15:docId w15:val="{C5F195C3-A5F4-4FF9-B0A4-FC5248A0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AE"/>
  </w:style>
  <w:style w:type="paragraph" w:styleId="Footer">
    <w:name w:val="footer"/>
    <w:basedOn w:val="Normal"/>
    <w:link w:val="FooterChar"/>
    <w:uiPriority w:val="99"/>
    <w:unhideWhenUsed/>
    <w:rsid w:val="004E3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AE"/>
  </w:style>
  <w:style w:type="character" w:styleId="Hyperlink">
    <w:name w:val="Hyperlink"/>
    <w:basedOn w:val="DefaultParagraphFont"/>
    <w:uiPriority w:val="99"/>
    <w:unhideWhenUsed/>
    <w:rsid w:val="00F871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1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11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Pagina%20ANTET%20INCDM%20V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76BA7ED41F448A13F9FF9B2AB79D8" ma:contentTypeVersion="16" ma:contentTypeDescription="Create a new document." ma:contentTypeScope="" ma:versionID="082ce4249ad82bd9893a5bb96de597d9">
  <xsd:schema xmlns:xsd="http://www.w3.org/2001/XMLSchema" xmlns:xs="http://www.w3.org/2001/XMLSchema" xmlns:p="http://schemas.microsoft.com/office/2006/metadata/properties" xmlns:ns2="d2b7d4a3-1bef-4127-b2b8-f48c4a66e6bc" xmlns:ns3="9e28c540-05c7-4a65-904b-2406877a0e18" targetNamespace="http://schemas.microsoft.com/office/2006/metadata/properties" ma:root="true" ma:fieldsID="d1e36f770a0f2ae40075fc1c258505c2" ns2:_="" ns3:_="">
    <xsd:import namespace="d2b7d4a3-1bef-4127-b2b8-f48c4a66e6bc"/>
    <xsd:import namespace="9e28c540-05c7-4a65-904b-2406877a0e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d4a3-1bef-4127-b2b8-f48c4a66e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be02a8-76ff-4f87-838d-ef7429311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8c540-05c7-4a65-904b-2406877a0e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66f5b63-d2d3-4d1e-9513-d79dd494d014}" ma:internalName="TaxCatchAll" ma:showField="CatchAllData" ma:web="9e28c540-05c7-4a65-904b-2406877a0e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28c540-05c7-4a65-904b-2406877a0e18" xsi:nil="true"/>
    <lcf76f155ced4ddcb4097134ff3c332f xmlns="d2b7d4a3-1bef-4127-b2b8-f48c4a66e6b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4B85DA-D9F4-4BE8-BA99-47D0E60A9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d4a3-1bef-4127-b2b8-f48c4a66e6bc"/>
    <ds:schemaRef ds:uri="9e28c540-05c7-4a65-904b-2406877a0e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C2762-35D4-410C-9EEA-A9EC0112B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D8EFC3-3C99-4CB1-AB13-0C393E3AF6A5}">
  <ds:schemaRefs>
    <ds:schemaRef ds:uri="http://schemas.microsoft.com/office/2006/metadata/properties"/>
    <ds:schemaRef ds:uri="http://schemas.microsoft.com/office/infopath/2007/PartnerControls"/>
    <ds:schemaRef ds:uri="9e28c540-05c7-4a65-904b-2406877a0e18"/>
    <ds:schemaRef ds:uri="d2b7d4a3-1bef-4127-b2b8-f48c4a66e6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ANTET INCDM V1.1.dotx</Template>
  <TotalTime>1</TotalTime>
  <Pages>1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Oana MEITA</cp:lastModifiedBy>
  <cp:revision>1</cp:revision>
  <cp:lastPrinted>2025-11-27T13:39:00Z</cp:lastPrinted>
  <dcterms:created xsi:type="dcterms:W3CDTF">2026-01-21T09:16:00Z</dcterms:created>
  <dcterms:modified xsi:type="dcterms:W3CDTF">2026-01-21T09:17:00Z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0x0101004E476BA7ED41F448A13F9FF9B2AB79D8</vt:lpwstr>
  </property>
  <property fmtid="{D5CDD505-2E9C-101B-9397-08002B2CF9AE}" pid="3" name="MediaServiceImageTags">
    <vt:lpwstr/>
  </property>
</Properties>
</file>